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10A" w:rsidRPr="00920C0E" w:rsidRDefault="0005710A" w:rsidP="00920C0E">
      <w:pPr>
        <w:spacing w:after="120"/>
        <w:jc w:val="center"/>
        <w:rPr>
          <w:rFonts w:ascii="Arial" w:hAnsi="Arial" w:cs="Arial"/>
          <w:b/>
          <w:sz w:val="17"/>
          <w:szCs w:val="17"/>
        </w:rPr>
      </w:pPr>
      <w:r w:rsidRPr="00920C0E">
        <w:rPr>
          <w:rFonts w:ascii="Arial" w:hAnsi="Arial" w:cs="Arial"/>
          <w:b/>
          <w:sz w:val="17"/>
          <w:szCs w:val="17"/>
        </w:rPr>
        <w:t xml:space="preserve">KLAUZULA INFORMACYJNA </w:t>
      </w:r>
      <w:bookmarkStart w:id="0" w:name="_GoBack"/>
      <w:bookmarkEnd w:id="0"/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Zgodnie z art. 13 ust. 1 oraz art. 14 ust. 1 Rozporządzenia Parlamentu Europejskiego i Rady (UE) 2016/679 z dnia 27 kwietnia 2016 roku w sprawie ochrony osób fizycznych w związku z przetwarzaniem danych osobowych i w sprawie swobodnego przepływu takich danych oraz uchylenia dyrektywy 95/46/WE (dalej: RODO) informujemy naszych interesantów, potencjalnych interesantów, naszych dostawców towarów i usług oraz potencjalnych dostawców towarów i usług (dalej: Petent, Petenci), iż: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0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Informacje podstawowe dotyczące przetwarzania danych osobowych Petentów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</w:p>
    <w:tbl>
      <w:tblPr>
        <w:tblW w:w="0" w:type="auto"/>
        <w:tblLook w:val="00A0"/>
      </w:tblPr>
      <w:tblGrid>
        <w:gridCol w:w="2660"/>
        <w:gridCol w:w="6552"/>
      </w:tblGrid>
      <w:tr w:rsidR="0005710A" w:rsidRPr="00A0162D" w:rsidTr="00A0162D">
        <w:tc>
          <w:tcPr>
            <w:tcW w:w="2660" w:type="dxa"/>
          </w:tcPr>
          <w:p w:rsidR="0005710A" w:rsidRPr="00A0162D" w:rsidRDefault="0005710A" w:rsidP="00A0162D">
            <w:pPr>
              <w:spacing w:after="120" w:line="276" w:lineRule="auto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Administrator danych osobowych:</w:t>
            </w:r>
          </w:p>
        </w:tc>
        <w:tc>
          <w:tcPr>
            <w:tcW w:w="6552" w:type="dxa"/>
          </w:tcPr>
          <w:p w:rsidR="0005710A" w:rsidRPr="00A0162D" w:rsidRDefault="0005710A" w:rsidP="00A0162D">
            <w:pPr>
              <w:spacing w:after="120" w:line="276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Starostwo Powiatowe w Choszcznie, ul. Nadbrzeżna 2, 73-200 Choszczno, NIP: 5941604431, REGON: 210467244 (dalej: Starostwo)</w:t>
            </w:r>
          </w:p>
        </w:tc>
      </w:tr>
      <w:tr w:rsidR="0005710A" w:rsidRPr="00A0162D" w:rsidTr="00A0162D">
        <w:tc>
          <w:tcPr>
            <w:tcW w:w="2660" w:type="dxa"/>
          </w:tcPr>
          <w:p w:rsidR="0005710A" w:rsidRPr="00A0162D" w:rsidRDefault="0005710A" w:rsidP="00A0162D">
            <w:pPr>
              <w:spacing w:after="120" w:line="276" w:lineRule="auto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Cele przetwarzania danych osobowych:</w:t>
            </w:r>
          </w:p>
        </w:tc>
        <w:tc>
          <w:tcPr>
            <w:tcW w:w="6552" w:type="dxa"/>
          </w:tcPr>
          <w:p w:rsidR="0005710A" w:rsidRPr="00A0162D" w:rsidRDefault="0005710A" w:rsidP="00A0162D">
            <w:pPr>
              <w:pStyle w:val="ListParagraph"/>
              <w:numPr>
                <w:ilvl w:val="0"/>
                <w:numId w:val="1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przeprowadzenie postępowania administracyjnego zarówno na wniosek Petenta, jak i z urzędu</w:t>
            </w:r>
          </w:p>
          <w:p w:rsidR="0005710A" w:rsidRPr="00A0162D" w:rsidRDefault="0005710A" w:rsidP="00A0162D">
            <w:pPr>
              <w:pStyle w:val="ListParagraph"/>
              <w:numPr>
                <w:ilvl w:val="0"/>
                <w:numId w:val="1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wykonanie wniosku Petenta</w:t>
            </w:r>
          </w:p>
          <w:p w:rsidR="0005710A" w:rsidRPr="00A0162D" w:rsidRDefault="0005710A" w:rsidP="00A0162D">
            <w:pPr>
              <w:pStyle w:val="ListParagraph"/>
              <w:numPr>
                <w:ilvl w:val="0"/>
                <w:numId w:val="1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realizacja naszych obowiązków przewidzianych prawem</w:t>
            </w:r>
          </w:p>
        </w:tc>
      </w:tr>
      <w:tr w:rsidR="0005710A" w:rsidRPr="00A0162D" w:rsidTr="00A0162D">
        <w:tc>
          <w:tcPr>
            <w:tcW w:w="2660" w:type="dxa"/>
          </w:tcPr>
          <w:p w:rsidR="0005710A" w:rsidRPr="00A0162D" w:rsidRDefault="0005710A" w:rsidP="00A0162D">
            <w:pPr>
              <w:spacing w:after="120" w:line="276" w:lineRule="auto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Podstawy prawne przetwarzania danych osobowych:</w:t>
            </w:r>
          </w:p>
        </w:tc>
        <w:tc>
          <w:tcPr>
            <w:tcW w:w="6552" w:type="dxa"/>
          </w:tcPr>
          <w:p w:rsidR="0005710A" w:rsidRPr="00A0162D" w:rsidRDefault="0005710A" w:rsidP="00A0162D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obowiązek prawny</w:t>
            </w:r>
          </w:p>
          <w:p w:rsidR="0005710A" w:rsidRPr="00A0162D" w:rsidRDefault="0005710A" w:rsidP="00A0162D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zgoda petenta</w:t>
            </w:r>
          </w:p>
          <w:p w:rsidR="0005710A" w:rsidRPr="00A0162D" w:rsidRDefault="0005710A" w:rsidP="00A0162D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nasz uzasadniony interes</w:t>
            </w:r>
          </w:p>
        </w:tc>
      </w:tr>
      <w:tr w:rsidR="0005710A" w:rsidRPr="00A0162D" w:rsidTr="00A0162D">
        <w:tc>
          <w:tcPr>
            <w:tcW w:w="2660" w:type="dxa"/>
          </w:tcPr>
          <w:p w:rsidR="0005710A" w:rsidRPr="00A0162D" w:rsidRDefault="0005710A" w:rsidP="00A0162D">
            <w:pPr>
              <w:spacing w:after="120" w:line="276" w:lineRule="auto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Odbiorcy danych osobowych:</w:t>
            </w:r>
          </w:p>
        </w:tc>
        <w:tc>
          <w:tcPr>
            <w:tcW w:w="6552" w:type="dxa"/>
          </w:tcPr>
          <w:p w:rsidR="0005710A" w:rsidRPr="00A0162D" w:rsidRDefault="0005710A" w:rsidP="00A0162D">
            <w:pPr>
              <w:spacing w:after="120" w:line="276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 xml:space="preserve">podmioty przetwarzające dane w naszym imieniu </w:t>
            </w:r>
          </w:p>
        </w:tc>
      </w:tr>
      <w:tr w:rsidR="0005710A" w:rsidRPr="00A0162D" w:rsidTr="00A0162D">
        <w:tc>
          <w:tcPr>
            <w:tcW w:w="2660" w:type="dxa"/>
          </w:tcPr>
          <w:p w:rsidR="0005710A" w:rsidRPr="00A0162D" w:rsidRDefault="0005710A" w:rsidP="00A0162D">
            <w:pPr>
              <w:spacing w:after="120" w:line="276" w:lineRule="auto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Prawa związane z przetwarzaniem danych osobowych:</w:t>
            </w:r>
          </w:p>
        </w:tc>
        <w:tc>
          <w:tcPr>
            <w:tcW w:w="6552" w:type="dxa"/>
          </w:tcPr>
          <w:p w:rsidR="0005710A" w:rsidRPr="00A0162D" w:rsidRDefault="0005710A" w:rsidP="00A0162D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prawo wycofania zgody na przetwarzanie danych</w:t>
            </w:r>
          </w:p>
          <w:p w:rsidR="0005710A" w:rsidRPr="00A0162D" w:rsidRDefault="0005710A" w:rsidP="00A0162D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prawo dostępu do danych osobowych oraz prawo żądania ich sprostowania</w:t>
            </w:r>
          </w:p>
          <w:p w:rsidR="0005710A" w:rsidRPr="00A0162D" w:rsidRDefault="0005710A" w:rsidP="00A0162D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ich usunięcia lub ograniczenia ich przetwarzania – jeżeli usunięcie lub ograniczenie przetwarzania danych osobowych nie wynika z prawnego obowiązku przetwarzania danych osobowych</w:t>
            </w:r>
          </w:p>
          <w:p w:rsidR="0005710A" w:rsidRPr="00A0162D" w:rsidRDefault="0005710A" w:rsidP="00A0162D">
            <w:pPr>
              <w:pStyle w:val="ListParagraph"/>
              <w:numPr>
                <w:ilvl w:val="0"/>
                <w:numId w:val="3"/>
              </w:numPr>
              <w:spacing w:after="120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A0162D">
              <w:rPr>
                <w:rFonts w:ascii="Arial" w:hAnsi="Arial" w:cs="Arial"/>
                <w:sz w:val="17"/>
                <w:szCs w:val="17"/>
              </w:rPr>
              <w:t>inne prawa określone w poniższych informacjach szczegółowych</w:t>
            </w:r>
          </w:p>
        </w:tc>
      </w:tr>
    </w:tbl>
    <w:p w:rsidR="0005710A" w:rsidRPr="00920C0E" w:rsidRDefault="0005710A" w:rsidP="00920C0E">
      <w:p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0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Informacje szczegółowe dotyczące przetwarzania danych osobowych Petentów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1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Administrator danych osobowych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Administratorem danych osobowych Petenta będzie Starostwo Powiatowe w Choszcznie, ul. Nadbrzeżna 2, 73-200 Choszczno, NIP: 5941604431, REGON: 210467244 (dalej: my).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Petent może się z nami skontaktować w następujący sposób:</w:t>
      </w:r>
    </w:p>
    <w:p w:rsidR="0005710A" w:rsidRPr="00920C0E" w:rsidRDefault="0005710A" w:rsidP="00920C0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listownie na adres: ul. Nadbrzeżna 2, 73-200 Choszczno,</w:t>
      </w:r>
    </w:p>
    <w:p w:rsidR="0005710A" w:rsidRPr="00920C0E" w:rsidRDefault="0005710A" w:rsidP="00920C0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pocztą elektroniczną na adres e-mail: kancelaria@powiatchoszczno.pl,</w:t>
      </w:r>
    </w:p>
    <w:p w:rsidR="0005710A" w:rsidRPr="00920C0E" w:rsidRDefault="0005710A" w:rsidP="00920C0E">
      <w:pPr>
        <w:pStyle w:val="ListParagraph"/>
        <w:numPr>
          <w:ilvl w:val="0"/>
          <w:numId w:val="4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telefonicznie: + 48 95 748 89 31 / + 48 95 748 89 30.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1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Inspektor ochrony danych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Wyznaczyliśmy inspektora ochrony danych. Jest to osoba, z którą Petent może się kontaktować we wszystkich sprawach dotyczących przetwarzania danych osobowych oraz korzystania z praw związanych z przetwarzaniem danych. Z inspektorem Petent może się kontaktować w następujący sposób:</w:t>
      </w:r>
    </w:p>
    <w:p w:rsidR="0005710A" w:rsidRPr="00920C0E" w:rsidRDefault="0005710A" w:rsidP="00920C0E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listownie na adres: ul. Bogurodzicy 1/15, 70-400 Szczecin</w:t>
      </w:r>
    </w:p>
    <w:p w:rsidR="0005710A" w:rsidRPr="00920C0E" w:rsidRDefault="0005710A" w:rsidP="00920C0E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pocztą elektroniczną na adres e-mail: iod.choszczno@barwina.eu</w:t>
      </w:r>
    </w:p>
    <w:p w:rsidR="0005710A" w:rsidRPr="00920C0E" w:rsidRDefault="0005710A" w:rsidP="00920C0E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telefonicznie: 91 431 09 86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1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Cele przetwarzania oraz podstawa prawna przetwarzania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Będziemy przetwarzać dane osobowe Petenta w następujących celach:</w:t>
      </w:r>
    </w:p>
    <w:p w:rsidR="0005710A" w:rsidRPr="00920C0E" w:rsidRDefault="0005710A" w:rsidP="00920C0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wykonanie wniosków lub zapytań skierowanych do Administratora danych,</w:t>
      </w:r>
    </w:p>
    <w:p w:rsidR="0005710A" w:rsidRPr="00920C0E" w:rsidRDefault="0005710A" w:rsidP="00920C0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przeprowadzanie postępowań administracyjnych, których stroną jest Petent, w tym postępowań administracyjnych wszczynanych przez Petenta z urzędu,</w:t>
      </w:r>
    </w:p>
    <w:p w:rsidR="0005710A" w:rsidRPr="00920C0E" w:rsidRDefault="0005710A" w:rsidP="00920C0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wykonywanie czynności materialno-technicznych na rzecz Petenta,</w:t>
      </w:r>
    </w:p>
    <w:p w:rsidR="0005710A" w:rsidRPr="00920C0E" w:rsidRDefault="0005710A" w:rsidP="00920C0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wykonanie zawartych przez Administratora umów,</w:t>
      </w:r>
    </w:p>
    <w:p w:rsidR="0005710A" w:rsidRPr="00920C0E" w:rsidRDefault="0005710A" w:rsidP="00920C0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realizacja naszych obowiązków przewidzianych prawem, a w szczególności wydawanie decyzji administracyjnych oraz archiwizacja dokumentów – w tym akt postępowań administracyjnych,</w:t>
      </w:r>
    </w:p>
    <w:p w:rsidR="0005710A" w:rsidRPr="00920C0E" w:rsidRDefault="0005710A" w:rsidP="00920C0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przesyłanie informacji o prowadzonej przez Starostwo działalności, przesyłanie newsletterów oraz prowadzenie marketingu w zakresie prawnie dozwolonym.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Podstawą prawną przetwarzania danych osobowych Petenta jest:</w:t>
      </w:r>
    </w:p>
    <w:p w:rsidR="0005710A" w:rsidRPr="00920C0E" w:rsidRDefault="0005710A" w:rsidP="00920C0E">
      <w:pPr>
        <w:pStyle w:val="ListParagraph"/>
        <w:numPr>
          <w:ilvl w:val="0"/>
          <w:numId w:val="5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przepis prawa – w zakresie danych koniecznych do wykonywania wniosków skierowanych do Starostwa, przeprowadzanie postępowań administracyjnych oraz wykonywanie czynności materialno-technicznych; szczegółowe podstawy prawne przetwarzania danych osobowych zarówno pozyskanych od Petenta, jak i nie pozyskanych od Petenta znajdują się – w stosunku do każdej czynności przetwarzania – w rejestrze czynności przetwarzania dostępnym u Administratora;</w:t>
      </w:r>
    </w:p>
    <w:p w:rsidR="0005710A" w:rsidRPr="00920C0E" w:rsidRDefault="0005710A" w:rsidP="00920C0E">
      <w:pPr>
        <w:pStyle w:val="ListParagraph"/>
        <w:numPr>
          <w:ilvl w:val="0"/>
          <w:numId w:val="5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konieczność wykonania umowy, której Administrator jest stroną;</w:t>
      </w:r>
    </w:p>
    <w:p w:rsidR="0005710A" w:rsidRPr="00920C0E" w:rsidRDefault="0005710A" w:rsidP="00920C0E">
      <w:pPr>
        <w:pStyle w:val="ListParagraph"/>
        <w:numPr>
          <w:ilvl w:val="0"/>
          <w:numId w:val="5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zgoda Petenta na przetwarzanie danych osobowych – w zakresie danych koniecznych do przesyłania informacji o prowadzonej przez nas działalności, przesyłania newsletterów oraz prowadzenia marketingu w zakresie prawnie dozwolonym.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1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okres przechowywania danych osobowych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Będziemy przechowywać dane osobowe Petenta wyłącznie przez czas niezbędny do osiągnięcia celów, dla których dane te są gromadzone, a w szczególności do czasu wykonania obowiązków wynikających z przepisów prawa.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1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Odbiorcy danych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Będziemy przekazywać dane osobowe Petenta: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podmiotom, którym jesteśmy zobowiązani przekazać dane osobowe w celu wykonania obowiązków wynikających z przepisów prawa, np. samorządowym kolegiom odwoławczym, sądom i urzędom.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</w:p>
    <w:p w:rsidR="0005710A" w:rsidRPr="00920C0E" w:rsidRDefault="0005710A" w:rsidP="00920C0E">
      <w:pPr>
        <w:pStyle w:val="ListParagraph"/>
        <w:numPr>
          <w:ilvl w:val="1"/>
          <w:numId w:val="9"/>
        </w:numPr>
        <w:spacing w:after="120"/>
        <w:jc w:val="both"/>
        <w:rPr>
          <w:rFonts w:ascii="Arial" w:hAnsi="Arial" w:cs="Arial"/>
          <w:b/>
          <w:bCs/>
          <w:sz w:val="17"/>
          <w:szCs w:val="17"/>
        </w:rPr>
      </w:pPr>
      <w:r w:rsidRPr="00920C0E">
        <w:rPr>
          <w:rFonts w:ascii="Arial" w:hAnsi="Arial" w:cs="Arial"/>
          <w:b/>
          <w:bCs/>
          <w:sz w:val="17"/>
          <w:szCs w:val="17"/>
        </w:rPr>
        <w:t>Prawa Petenta związane z przetwarzaniem danych osobowych i podejmowaniem zautomatyzowanych decyzji</w:t>
      </w:r>
    </w:p>
    <w:p w:rsidR="0005710A" w:rsidRPr="00920C0E" w:rsidRDefault="0005710A" w:rsidP="00920C0E">
      <w:p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Petentowi przysługują następujące prawa związane z przetwarzaniem danych osobowych: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wycofania zgody na przetwarzanie danych osobowych w dowolnym momencie – w zakresie, w jakim dane są przetwarzane na podstawie zgody; wycofanie zgody nie ma wpływu na zgodność z prawem przetwarzania, którego dokonano na podstawie zgody Petenta przed jej wycofaniem; zgodę Petent może wycofać poprzez wysłanie oświadczenia o wycofaniu zgody na nasz adres korespondencyjny lub e-mailowy;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dostępu do danych osobowych;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żądania sprostowania danych osobowych;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żądania usunięcia danych osobowych;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żądania ograniczenia przetwarzania danych osobowych;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wyrażenia sprzeciwu wobec przetwarzania danych ze względu na szczególną sytuację Petenta;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do przenoszenia danych osobowych, tj. prawo otrzymania od nas danych osobowych w ustrukturyzowanym i powszechnie używanym formacie informatycznym nadającym się do odczytu maszynowego; Petent ma prawo przesłać te dane innemu administratorowi danych lub zażądać, abyśmy przesłali dane do innego administratora, co uczynimy wyłącznie wówczas, jeśli takie przesłanie jest technicznie możliwe; prawo do przenoszenia danych osobowych przysługuje Petentowi tylko odnośnie tych danych, które przetwarzamy na podstawie zgody Petenta;</w:t>
      </w:r>
    </w:p>
    <w:p w:rsidR="0005710A" w:rsidRPr="00920C0E" w:rsidRDefault="0005710A" w:rsidP="00920C0E">
      <w:pPr>
        <w:pStyle w:val="ListParagraph"/>
        <w:numPr>
          <w:ilvl w:val="0"/>
          <w:numId w:val="6"/>
        </w:numPr>
        <w:spacing w:after="120"/>
        <w:jc w:val="both"/>
        <w:rPr>
          <w:rFonts w:ascii="Arial" w:hAnsi="Arial" w:cs="Arial"/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prawo wniesienia skargi do organu nadzorczego zajmującego się ochroną danych osobowych, tj. Prezesa Urzędu Ochrony Danych Osobowych.</w:t>
      </w:r>
    </w:p>
    <w:p w:rsidR="0005710A" w:rsidRPr="00920C0E" w:rsidRDefault="0005710A">
      <w:pPr>
        <w:rPr>
          <w:sz w:val="17"/>
          <w:szCs w:val="17"/>
        </w:rPr>
      </w:pPr>
      <w:r w:rsidRPr="00920C0E">
        <w:rPr>
          <w:rFonts w:ascii="Arial" w:hAnsi="Arial" w:cs="Arial"/>
          <w:sz w:val="17"/>
          <w:szCs w:val="17"/>
        </w:rPr>
        <w:t>Aby skorzystać z powyższych praw, Petent może skontaktować się z nami lub z naszym inspektorem ochrony danych (dane kontaktowe w literze a) i b) powyżej).</w:t>
      </w:r>
    </w:p>
    <w:sectPr w:rsidR="0005710A" w:rsidRPr="00920C0E" w:rsidSect="00835F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1417"/>
    <w:multiLevelType w:val="hybridMultilevel"/>
    <w:tmpl w:val="B07C26B0"/>
    <w:lvl w:ilvl="0" w:tplc="CE1E0812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8170A6"/>
    <w:multiLevelType w:val="hybridMultilevel"/>
    <w:tmpl w:val="9B62876A"/>
    <w:lvl w:ilvl="0" w:tplc="CE1E0812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7B008F"/>
    <w:multiLevelType w:val="hybridMultilevel"/>
    <w:tmpl w:val="32DA4308"/>
    <w:lvl w:ilvl="0" w:tplc="CE1E0812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1C34CF"/>
    <w:multiLevelType w:val="hybridMultilevel"/>
    <w:tmpl w:val="3584639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6075B2D"/>
    <w:multiLevelType w:val="hybridMultilevel"/>
    <w:tmpl w:val="199CC9C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94C0F6F"/>
    <w:multiLevelType w:val="hybridMultilevel"/>
    <w:tmpl w:val="55BA2FF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4D25856">
      <w:numFmt w:val="bullet"/>
      <w:lvlText w:val="•"/>
      <w:lvlJc w:val="left"/>
      <w:pPr>
        <w:ind w:left="1440" w:hanging="360"/>
      </w:pPr>
      <w:rPr>
        <w:rFonts w:ascii="Arial" w:eastAsia="Times New Roman" w:hAnsi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0B1154"/>
    <w:multiLevelType w:val="hybridMultilevel"/>
    <w:tmpl w:val="DA06B9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423688"/>
    <w:multiLevelType w:val="hybridMultilevel"/>
    <w:tmpl w:val="8564D7FC"/>
    <w:lvl w:ilvl="0" w:tplc="CE1E0812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AF314F"/>
    <w:multiLevelType w:val="hybridMultilevel"/>
    <w:tmpl w:val="B600C8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 w:numId="8">
    <w:abstractNumId w:val="7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0C0E"/>
    <w:rsid w:val="0005710A"/>
    <w:rsid w:val="002D707D"/>
    <w:rsid w:val="00656F46"/>
    <w:rsid w:val="00835F32"/>
    <w:rsid w:val="00920C0E"/>
    <w:rsid w:val="00A0162D"/>
    <w:rsid w:val="00AC4968"/>
    <w:rsid w:val="00E40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C0E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20C0E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99"/>
    <w:rsid w:val="00920C0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2</Pages>
  <Words>889</Words>
  <Characters>5335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PiotrBarwina</dc:creator>
  <cp:keywords/>
  <dc:description/>
  <cp:lastModifiedBy>Monika Szopińska</cp:lastModifiedBy>
  <cp:revision>2</cp:revision>
  <cp:lastPrinted>2021-08-05T11:53:00Z</cp:lastPrinted>
  <dcterms:created xsi:type="dcterms:W3CDTF">2021-08-05T11:10:00Z</dcterms:created>
  <dcterms:modified xsi:type="dcterms:W3CDTF">2021-08-05T11:58:00Z</dcterms:modified>
</cp:coreProperties>
</file>